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1.25 Heizung und Sanitär - Haus 1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1.25: Heizung und Sanitär - Haus 1
Heizungs- und Sanitärinstallation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